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52B" w:rsidRDefault="0000352B" w:rsidP="000B590A">
      <w:pPr>
        <w:jc w:val="center"/>
        <w:rPr>
          <w:sz w:val="28"/>
          <w:szCs w:val="28"/>
        </w:rPr>
      </w:pPr>
    </w:p>
    <w:p w:rsidR="0000352B" w:rsidRDefault="0000352B" w:rsidP="000B590A">
      <w:pPr>
        <w:jc w:val="center"/>
        <w:rPr>
          <w:sz w:val="28"/>
          <w:szCs w:val="28"/>
        </w:rPr>
      </w:pPr>
    </w:p>
    <w:p w:rsidR="0000352B" w:rsidRDefault="0000352B" w:rsidP="000B590A">
      <w:pPr>
        <w:jc w:val="center"/>
        <w:rPr>
          <w:sz w:val="28"/>
          <w:szCs w:val="28"/>
        </w:rPr>
      </w:pPr>
    </w:p>
    <w:p w:rsidR="0000352B" w:rsidRPr="00D01350" w:rsidRDefault="0000352B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00352B" w:rsidRDefault="0000352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D01350">
        <w:rPr>
          <w:sz w:val="28"/>
          <w:szCs w:val="28"/>
        </w:rPr>
        <w:t xml:space="preserve"> </w:t>
      </w:r>
      <w:r>
        <w:rPr>
          <w:sz w:val="28"/>
          <w:szCs w:val="28"/>
        </w:rPr>
        <w:t>по шахматам  14 апреля</w:t>
      </w:r>
      <w:r w:rsidRPr="00D01350">
        <w:rPr>
          <w:sz w:val="28"/>
          <w:szCs w:val="28"/>
        </w:rPr>
        <w:t xml:space="preserve"> 2020 года.</w:t>
      </w:r>
    </w:p>
    <w:p w:rsidR="0000352B" w:rsidRDefault="0000352B" w:rsidP="000B590A">
      <w:pPr>
        <w:jc w:val="center"/>
        <w:rPr>
          <w:sz w:val="28"/>
          <w:szCs w:val="28"/>
        </w:rPr>
      </w:pPr>
    </w:p>
    <w:p w:rsidR="0000352B" w:rsidRDefault="0000352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староста-Михаил Суринов.</w:t>
      </w:r>
    </w:p>
    <w:p w:rsidR="0000352B" w:rsidRDefault="0000352B" w:rsidP="000B590A">
      <w:pPr>
        <w:jc w:val="center"/>
        <w:rPr>
          <w:sz w:val="28"/>
          <w:szCs w:val="28"/>
        </w:rPr>
      </w:pPr>
    </w:p>
    <w:p w:rsidR="0000352B" w:rsidRDefault="0000352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17.30 - 18.10.           Раздел ПЛАНА учебного процесса - ОФП.</w:t>
      </w:r>
    </w:p>
    <w:p w:rsidR="0000352B" w:rsidRDefault="0000352B" w:rsidP="000B590A">
      <w:pPr>
        <w:jc w:val="center"/>
        <w:rPr>
          <w:sz w:val="28"/>
          <w:szCs w:val="28"/>
        </w:rPr>
      </w:pPr>
    </w:p>
    <w:p w:rsidR="0000352B" w:rsidRDefault="0000352B" w:rsidP="00C46D33">
      <w:pPr>
        <w:rPr>
          <w:sz w:val="28"/>
          <w:szCs w:val="28"/>
        </w:rPr>
      </w:pPr>
      <w:r>
        <w:rPr>
          <w:sz w:val="28"/>
          <w:szCs w:val="28"/>
        </w:rPr>
        <w:t>Общеразвивающие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пресс; упражнения на формирование правильной осанки.</w:t>
      </w: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  <w:r>
        <w:rPr>
          <w:sz w:val="28"/>
          <w:szCs w:val="28"/>
        </w:rPr>
        <w:t>18.10-18.15 - перемена.</w:t>
      </w: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0A350F">
      <w:pPr>
        <w:rPr>
          <w:sz w:val="28"/>
          <w:szCs w:val="28"/>
        </w:rPr>
      </w:pPr>
      <w:r>
        <w:rPr>
          <w:sz w:val="28"/>
          <w:szCs w:val="28"/>
        </w:rPr>
        <w:t>2 урок 18.15 - 18.55. Раздел ПЛАНА учебного процесса "Техника и тактика".</w:t>
      </w:r>
    </w:p>
    <w:p w:rsidR="0000352B" w:rsidRDefault="0000352B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00352B" w:rsidRDefault="0000352B" w:rsidP="000A350F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00352B" w:rsidRDefault="0000352B" w:rsidP="001D3D3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Ограничение Коня.</w:t>
      </w:r>
    </w:p>
    <w:p w:rsidR="0000352B" w:rsidRDefault="0000352B" w:rsidP="000A350F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  <w:r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8633BB">
      <w:pPr>
        <w:jc w:val="center"/>
        <w:rPr>
          <w:sz w:val="28"/>
          <w:szCs w:val="28"/>
        </w:rPr>
      </w:pPr>
      <w:r w:rsidRPr="00920E1D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40.75pt;height:726pt;visibility:visible">
            <v:imagedata r:id="rId4" o:title=""/>
          </v:shape>
        </w:pict>
      </w: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  <w:r w:rsidRPr="00920E1D">
        <w:rPr>
          <w:noProof/>
          <w:sz w:val="28"/>
          <w:szCs w:val="28"/>
        </w:rPr>
        <w:pict>
          <v:shape id="Рисунок 2" o:spid="_x0000_i1026" type="#_x0000_t75" style="width:467.25pt;height:732pt;visibility:visible">
            <v:imagedata r:id="rId5" o:title=""/>
          </v:shape>
        </w:pict>
      </w: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  <w:r>
        <w:rPr>
          <w:noProof/>
        </w:rPr>
        <w:pict>
          <v:shape id="Рисунок 5" o:spid="_x0000_s1026" type="#_x0000_t75" style="position:absolute;margin-left:1.35pt;margin-top:.05pt;width:215.85pt;height:684.35pt;z-index:-251658240;visibility:visible">
            <v:imagedata r:id="rId6" o:title=""/>
          </v:shape>
        </w:pict>
      </w:r>
    </w:p>
    <w:p w:rsidR="0000352B" w:rsidRDefault="0000352B" w:rsidP="00D01350">
      <w:pPr>
        <w:rPr>
          <w:sz w:val="28"/>
          <w:szCs w:val="28"/>
        </w:rPr>
      </w:pPr>
      <w:r>
        <w:rPr>
          <w:noProof/>
        </w:rPr>
        <w:pict>
          <v:shape id="Рисунок 6" o:spid="_x0000_s1027" type="#_x0000_t75" style="position:absolute;margin-left:247.2pt;margin-top:7.75pt;width:234.95pt;height:218pt;z-index:251659264;visibility:visible">
            <v:imagedata r:id="rId7" o:title=""/>
            <w10:wrap type="square"/>
          </v:shape>
        </w:pict>
      </w: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</w:p>
    <w:p w:rsidR="0000352B" w:rsidRDefault="0000352B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sectPr w:rsidR="0000352B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352B"/>
    <w:rsid w:val="00005130"/>
    <w:rsid w:val="000243E3"/>
    <w:rsid w:val="00062013"/>
    <w:rsid w:val="000673C7"/>
    <w:rsid w:val="00092B46"/>
    <w:rsid w:val="000A350F"/>
    <w:rsid w:val="000B590A"/>
    <w:rsid w:val="000B65DF"/>
    <w:rsid w:val="000E6754"/>
    <w:rsid w:val="000F2F67"/>
    <w:rsid w:val="00105215"/>
    <w:rsid w:val="00152E61"/>
    <w:rsid w:val="0015584C"/>
    <w:rsid w:val="001967DE"/>
    <w:rsid w:val="001D3D34"/>
    <w:rsid w:val="001E4CF1"/>
    <w:rsid w:val="001F3647"/>
    <w:rsid w:val="00237F0A"/>
    <w:rsid w:val="002930F9"/>
    <w:rsid w:val="003215DD"/>
    <w:rsid w:val="003755D6"/>
    <w:rsid w:val="003C4F3E"/>
    <w:rsid w:val="003D5C99"/>
    <w:rsid w:val="003D685F"/>
    <w:rsid w:val="003E45D7"/>
    <w:rsid w:val="003F7B62"/>
    <w:rsid w:val="00421DE5"/>
    <w:rsid w:val="004270D5"/>
    <w:rsid w:val="00455E6F"/>
    <w:rsid w:val="00483B6F"/>
    <w:rsid w:val="004E41C1"/>
    <w:rsid w:val="00560617"/>
    <w:rsid w:val="00571835"/>
    <w:rsid w:val="00583C80"/>
    <w:rsid w:val="00587462"/>
    <w:rsid w:val="005A223C"/>
    <w:rsid w:val="005C1AD5"/>
    <w:rsid w:val="005C5215"/>
    <w:rsid w:val="005F14E4"/>
    <w:rsid w:val="00633EA4"/>
    <w:rsid w:val="00647712"/>
    <w:rsid w:val="00696037"/>
    <w:rsid w:val="006A415F"/>
    <w:rsid w:val="006B6A1B"/>
    <w:rsid w:val="006D4C43"/>
    <w:rsid w:val="00754205"/>
    <w:rsid w:val="0076082D"/>
    <w:rsid w:val="00761E3E"/>
    <w:rsid w:val="00774CF9"/>
    <w:rsid w:val="00790B07"/>
    <w:rsid w:val="00791ECC"/>
    <w:rsid w:val="00845B32"/>
    <w:rsid w:val="008633BB"/>
    <w:rsid w:val="00872D5A"/>
    <w:rsid w:val="00872FA2"/>
    <w:rsid w:val="008739CB"/>
    <w:rsid w:val="008C58E4"/>
    <w:rsid w:val="009103A4"/>
    <w:rsid w:val="00910503"/>
    <w:rsid w:val="00912C21"/>
    <w:rsid w:val="00920E1D"/>
    <w:rsid w:val="00955EE8"/>
    <w:rsid w:val="0096518E"/>
    <w:rsid w:val="00971A2B"/>
    <w:rsid w:val="009E2FCA"/>
    <w:rsid w:val="00A24C68"/>
    <w:rsid w:val="00A44D9D"/>
    <w:rsid w:val="00A56F71"/>
    <w:rsid w:val="00A8451E"/>
    <w:rsid w:val="00AA1B40"/>
    <w:rsid w:val="00AA1DE4"/>
    <w:rsid w:val="00AA2DC6"/>
    <w:rsid w:val="00AC21C4"/>
    <w:rsid w:val="00B164D8"/>
    <w:rsid w:val="00B47F88"/>
    <w:rsid w:val="00B62A50"/>
    <w:rsid w:val="00B660CA"/>
    <w:rsid w:val="00BB4BAA"/>
    <w:rsid w:val="00BC7C21"/>
    <w:rsid w:val="00C02A19"/>
    <w:rsid w:val="00C15D81"/>
    <w:rsid w:val="00C32EB8"/>
    <w:rsid w:val="00C46D33"/>
    <w:rsid w:val="00C74B7B"/>
    <w:rsid w:val="00CB4A04"/>
    <w:rsid w:val="00CD7A25"/>
    <w:rsid w:val="00CE2E48"/>
    <w:rsid w:val="00D01350"/>
    <w:rsid w:val="00D1387F"/>
    <w:rsid w:val="00D13E66"/>
    <w:rsid w:val="00D4328B"/>
    <w:rsid w:val="00D544EE"/>
    <w:rsid w:val="00D727EE"/>
    <w:rsid w:val="00D85809"/>
    <w:rsid w:val="00DC0C98"/>
    <w:rsid w:val="00DC6D65"/>
    <w:rsid w:val="00E10713"/>
    <w:rsid w:val="00E26DD6"/>
    <w:rsid w:val="00E44A04"/>
    <w:rsid w:val="00E61597"/>
    <w:rsid w:val="00E9311D"/>
    <w:rsid w:val="00E93B0A"/>
    <w:rsid w:val="00EA75EA"/>
    <w:rsid w:val="00F005F2"/>
    <w:rsid w:val="00F00D93"/>
    <w:rsid w:val="00F0615D"/>
    <w:rsid w:val="00F26DC9"/>
    <w:rsid w:val="00F40921"/>
    <w:rsid w:val="00F835BE"/>
    <w:rsid w:val="00FD0F49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13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139</Words>
  <Characters>793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2020-04-10T12:36:00Z</cp:lastPrinted>
  <dcterms:created xsi:type="dcterms:W3CDTF">2020-05-29T14:31:00Z</dcterms:created>
  <dcterms:modified xsi:type="dcterms:W3CDTF">2020-05-29T17:28:00Z</dcterms:modified>
</cp:coreProperties>
</file>