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717" w:rsidRPr="00D01350" w:rsidRDefault="00891717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891717" w:rsidRDefault="0089171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19 апреля</w:t>
      </w:r>
      <w:r w:rsidRPr="00D01350">
        <w:rPr>
          <w:sz w:val="28"/>
          <w:szCs w:val="28"/>
        </w:rPr>
        <w:t xml:space="preserve"> 2020 года.</w:t>
      </w:r>
    </w:p>
    <w:p w:rsidR="00891717" w:rsidRDefault="0089171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891717" w:rsidRDefault="00891717" w:rsidP="000B590A">
      <w:pPr>
        <w:jc w:val="center"/>
        <w:rPr>
          <w:sz w:val="28"/>
          <w:szCs w:val="28"/>
        </w:rPr>
      </w:pPr>
    </w:p>
    <w:p w:rsidR="00891717" w:rsidRDefault="0089171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       Раздел ПЛАНА учебного процесса - СФП.</w:t>
      </w:r>
    </w:p>
    <w:p w:rsidR="00891717" w:rsidRDefault="00891717" w:rsidP="000B590A">
      <w:pPr>
        <w:jc w:val="center"/>
        <w:rPr>
          <w:sz w:val="28"/>
          <w:szCs w:val="28"/>
        </w:rPr>
      </w:pPr>
    </w:p>
    <w:p w:rsidR="00891717" w:rsidRDefault="00891717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тела; упражнения на пресс; упражнения на формирование правильной осанки.</w:t>
      </w:r>
    </w:p>
    <w:p w:rsidR="00891717" w:rsidRDefault="00891717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891717" w:rsidRDefault="00891717" w:rsidP="00D01350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891717" w:rsidRDefault="00891717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891717" w:rsidRDefault="00891717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91717" w:rsidRDefault="00891717" w:rsidP="000A350F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891717" w:rsidRPr="00483B05" w:rsidRDefault="00891717" w:rsidP="00483B05">
      <w:pPr>
        <w:jc w:val="center"/>
        <w:rPr>
          <w:b/>
          <w:sz w:val="32"/>
          <w:szCs w:val="32"/>
        </w:rPr>
      </w:pPr>
      <w:r w:rsidRPr="00483B05">
        <w:rPr>
          <w:b/>
          <w:sz w:val="32"/>
          <w:szCs w:val="32"/>
        </w:rPr>
        <w:t>Ограничение Коня.</w:t>
      </w:r>
    </w:p>
    <w:p w:rsidR="00891717" w:rsidRDefault="00891717" w:rsidP="000A350F">
      <w:pPr>
        <w:rPr>
          <w:sz w:val="28"/>
          <w:szCs w:val="28"/>
        </w:rPr>
      </w:pPr>
    </w:p>
    <w:p w:rsidR="00891717" w:rsidRDefault="00891717" w:rsidP="00C125BB">
      <w:pPr>
        <w:jc w:val="center"/>
        <w:rPr>
          <w:sz w:val="28"/>
          <w:szCs w:val="28"/>
        </w:rPr>
      </w:pPr>
      <w:r w:rsidRPr="00470F4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2pt;height:246pt;visibility:visible">
            <v:imagedata r:id="rId4" o:title=""/>
          </v:shape>
        </w:pict>
      </w:r>
    </w:p>
    <w:p w:rsidR="00891717" w:rsidRDefault="00891717" w:rsidP="00D01350">
      <w:pPr>
        <w:rPr>
          <w:sz w:val="28"/>
          <w:szCs w:val="28"/>
        </w:rPr>
      </w:pPr>
    </w:p>
    <w:p w:rsidR="00891717" w:rsidRDefault="00891717" w:rsidP="00D01350">
      <w:pPr>
        <w:rPr>
          <w:sz w:val="28"/>
          <w:szCs w:val="28"/>
        </w:rPr>
      </w:pPr>
    </w:p>
    <w:p w:rsidR="00891717" w:rsidRDefault="00891717" w:rsidP="00C125BB">
      <w:pPr>
        <w:jc w:val="center"/>
        <w:rPr>
          <w:sz w:val="28"/>
          <w:szCs w:val="28"/>
        </w:rPr>
      </w:pPr>
      <w:r w:rsidRPr="00470F4B">
        <w:rPr>
          <w:noProof/>
          <w:sz w:val="28"/>
          <w:szCs w:val="28"/>
        </w:rPr>
        <w:pict>
          <v:shape id="Рисунок 2" o:spid="_x0000_i1026" type="#_x0000_t75" style="width:225pt;height:444pt;visibility:visible">
            <v:imagedata r:id="rId5" o:title=""/>
          </v:shape>
        </w:pict>
      </w:r>
    </w:p>
    <w:p w:rsidR="00891717" w:rsidRDefault="00891717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анализом критической позиции партии. </w:t>
      </w:r>
    </w:p>
    <w:p w:rsidR="00891717" w:rsidRDefault="00891717" w:rsidP="00D01350">
      <w:pPr>
        <w:rPr>
          <w:sz w:val="28"/>
          <w:szCs w:val="28"/>
        </w:rPr>
      </w:pPr>
    </w:p>
    <w:p w:rsidR="00891717" w:rsidRDefault="00891717" w:rsidP="00D01350">
      <w:pPr>
        <w:rPr>
          <w:sz w:val="28"/>
          <w:szCs w:val="28"/>
        </w:rPr>
      </w:pPr>
    </w:p>
    <w:p w:rsidR="00891717" w:rsidRDefault="00891717" w:rsidP="00D01350">
      <w:pPr>
        <w:rPr>
          <w:sz w:val="28"/>
          <w:szCs w:val="28"/>
        </w:rPr>
      </w:pPr>
    </w:p>
    <w:p w:rsidR="00891717" w:rsidRDefault="00891717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p w:rsidR="00891717" w:rsidRDefault="00891717" w:rsidP="00D01350">
      <w:pPr>
        <w:rPr>
          <w:sz w:val="28"/>
          <w:szCs w:val="28"/>
        </w:rPr>
      </w:pPr>
    </w:p>
    <w:sectPr w:rsidR="00891717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4467C"/>
    <w:rsid w:val="00062013"/>
    <w:rsid w:val="000673C7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207121"/>
    <w:rsid w:val="00237F0A"/>
    <w:rsid w:val="00264219"/>
    <w:rsid w:val="002930F9"/>
    <w:rsid w:val="003755D6"/>
    <w:rsid w:val="003C4F3E"/>
    <w:rsid w:val="003D685F"/>
    <w:rsid w:val="003E45D7"/>
    <w:rsid w:val="003F7B62"/>
    <w:rsid w:val="00421DE5"/>
    <w:rsid w:val="004270D5"/>
    <w:rsid w:val="00455E6F"/>
    <w:rsid w:val="00470F4B"/>
    <w:rsid w:val="00483B05"/>
    <w:rsid w:val="00483B6F"/>
    <w:rsid w:val="004E342F"/>
    <w:rsid w:val="004E41C1"/>
    <w:rsid w:val="00560617"/>
    <w:rsid w:val="00571835"/>
    <w:rsid w:val="00586625"/>
    <w:rsid w:val="00587462"/>
    <w:rsid w:val="005A223C"/>
    <w:rsid w:val="005C1AD5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91717"/>
    <w:rsid w:val="008C58E4"/>
    <w:rsid w:val="008C5A83"/>
    <w:rsid w:val="00910503"/>
    <w:rsid w:val="00912C21"/>
    <w:rsid w:val="00914D7F"/>
    <w:rsid w:val="0096518E"/>
    <w:rsid w:val="00971A2B"/>
    <w:rsid w:val="009C18EF"/>
    <w:rsid w:val="00A24C68"/>
    <w:rsid w:val="00A44D9D"/>
    <w:rsid w:val="00A56F71"/>
    <w:rsid w:val="00A634A4"/>
    <w:rsid w:val="00A6510D"/>
    <w:rsid w:val="00A8451E"/>
    <w:rsid w:val="00AA0D3A"/>
    <w:rsid w:val="00AA1B40"/>
    <w:rsid w:val="00AA1DE4"/>
    <w:rsid w:val="00AC21C4"/>
    <w:rsid w:val="00B164D8"/>
    <w:rsid w:val="00B47F88"/>
    <w:rsid w:val="00B74EE8"/>
    <w:rsid w:val="00BA5835"/>
    <w:rsid w:val="00BB4BAA"/>
    <w:rsid w:val="00BC7C21"/>
    <w:rsid w:val="00BE6F6F"/>
    <w:rsid w:val="00C02A19"/>
    <w:rsid w:val="00C125BB"/>
    <w:rsid w:val="00C32EB8"/>
    <w:rsid w:val="00C74B7B"/>
    <w:rsid w:val="00CB4A04"/>
    <w:rsid w:val="00CD7A25"/>
    <w:rsid w:val="00CE2E48"/>
    <w:rsid w:val="00D01350"/>
    <w:rsid w:val="00D1387F"/>
    <w:rsid w:val="00D2587D"/>
    <w:rsid w:val="00D4328B"/>
    <w:rsid w:val="00D50B14"/>
    <w:rsid w:val="00D544EE"/>
    <w:rsid w:val="00D727EE"/>
    <w:rsid w:val="00DB0D64"/>
    <w:rsid w:val="00DC0C98"/>
    <w:rsid w:val="00DC6D65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96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143</Words>
  <Characters>817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2020-05-29T14:41:00Z</dcterms:created>
  <dcterms:modified xsi:type="dcterms:W3CDTF">2020-05-29T17:32:00Z</dcterms:modified>
</cp:coreProperties>
</file>