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63" w:rsidRPr="00D01350" w:rsidRDefault="00242363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242363" w:rsidRDefault="0024236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20 апреля</w:t>
      </w:r>
      <w:r w:rsidRPr="00D01350">
        <w:rPr>
          <w:sz w:val="28"/>
          <w:szCs w:val="28"/>
        </w:rPr>
        <w:t xml:space="preserve"> 2020 года.</w:t>
      </w:r>
    </w:p>
    <w:p w:rsidR="00242363" w:rsidRDefault="00242363" w:rsidP="000B590A">
      <w:pPr>
        <w:jc w:val="center"/>
        <w:rPr>
          <w:sz w:val="28"/>
          <w:szCs w:val="28"/>
        </w:rPr>
      </w:pPr>
    </w:p>
    <w:p w:rsidR="00242363" w:rsidRDefault="0024236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242363" w:rsidRDefault="0024236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242363" w:rsidRDefault="00242363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242363" w:rsidRDefault="00242363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42363" w:rsidRDefault="00242363" w:rsidP="00B25A00">
      <w:pPr>
        <w:rPr>
          <w:sz w:val="28"/>
          <w:szCs w:val="28"/>
        </w:rPr>
      </w:pPr>
    </w:p>
    <w:p w:rsidR="00242363" w:rsidRPr="00F07DBA" w:rsidRDefault="00242363" w:rsidP="00F07DBA">
      <w:pPr>
        <w:jc w:val="center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.35pt;margin-top:32.7pt;width:236.55pt;height:296.8pt;z-index:251658240;visibility:visible">
            <v:imagedata r:id="rId5" o:title=""/>
            <w10:wrap type="square"/>
          </v:shape>
        </w:pict>
      </w:r>
      <w:r>
        <w:rPr>
          <w:b/>
          <w:sz w:val="32"/>
          <w:szCs w:val="32"/>
        </w:rPr>
        <w:t>Ограничение Коня.</w:t>
      </w:r>
    </w:p>
    <w:p w:rsidR="00242363" w:rsidRDefault="00242363" w:rsidP="00B25A00">
      <w:pPr>
        <w:rPr>
          <w:sz w:val="28"/>
          <w:szCs w:val="28"/>
        </w:rPr>
      </w:pPr>
    </w:p>
    <w:p w:rsidR="00242363" w:rsidRDefault="00242363" w:rsidP="00B25A00">
      <w:pPr>
        <w:rPr>
          <w:noProof/>
          <w:sz w:val="28"/>
          <w:szCs w:val="28"/>
        </w:rPr>
      </w:pPr>
    </w:p>
    <w:p w:rsidR="00242363" w:rsidRDefault="00242363" w:rsidP="008D2906">
      <w:pPr>
        <w:rPr>
          <w:sz w:val="28"/>
          <w:szCs w:val="28"/>
        </w:rPr>
      </w:pPr>
    </w:p>
    <w:p w:rsidR="00242363" w:rsidRDefault="00242363" w:rsidP="008D2906">
      <w:pPr>
        <w:rPr>
          <w:sz w:val="28"/>
          <w:szCs w:val="28"/>
        </w:rPr>
      </w:pPr>
    </w:p>
    <w:p w:rsidR="00242363" w:rsidRDefault="00242363" w:rsidP="008D2906">
      <w:pPr>
        <w:rPr>
          <w:sz w:val="28"/>
          <w:szCs w:val="28"/>
        </w:rPr>
      </w:pPr>
      <w:r w:rsidRPr="00761DD9">
        <w:rPr>
          <w:noProof/>
          <w:sz w:val="28"/>
          <w:szCs w:val="28"/>
        </w:rPr>
        <w:pict>
          <v:shape id="Рисунок 2" o:spid="_x0000_i1025" type="#_x0000_t75" style="width:222.75pt;height:138.75pt;visibility:visible">
            <v:imagedata r:id="rId6" o:title=""/>
          </v:shape>
        </w:pict>
      </w:r>
    </w:p>
    <w:p w:rsidR="00242363" w:rsidRDefault="00242363" w:rsidP="008D2906">
      <w:pPr>
        <w:rPr>
          <w:sz w:val="28"/>
          <w:szCs w:val="28"/>
        </w:rPr>
      </w:pPr>
    </w:p>
    <w:p w:rsidR="00242363" w:rsidRDefault="00242363" w:rsidP="008D2906">
      <w:pPr>
        <w:rPr>
          <w:sz w:val="28"/>
          <w:szCs w:val="28"/>
        </w:rPr>
      </w:pPr>
    </w:p>
    <w:p w:rsidR="00242363" w:rsidRDefault="00242363" w:rsidP="008D2906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242363" w:rsidRDefault="0024236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242363" w:rsidRDefault="00242363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42363" w:rsidRDefault="00242363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242363" w:rsidRDefault="00242363" w:rsidP="00521C7B">
      <w:pPr>
        <w:jc w:val="center"/>
        <w:rPr>
          <w:noProof/>
          <w:sz w:val="28"/>
          <w:szCs w:val="28"/>
        </w:rPr>
      </w:pPr>
      <w:r w:rsidRPr="00761DD9">
        <w:rPr>
          <w:noProof/>
          <w:sz w:val="28"/>
          <w:szCs w:val="28"/>
        </w:rPr>
        <w:pict>
          <v:shape id="Рисунок 3" o:spid="_x0000_i1026" type="#_x0000_t75" style="width:237pt;height:581.25pt;visibility:visible">
            <v:imagedata r:id="rId7" o:title=""/>
          </v:shape>
        </w:pict>
      </w:r>
    </w:p>
    <w:p w:rsidR="00242363" w:rsidRDefault="00242363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242363" w:rsidRDefault="00242363" w:rsidP="00D01350">
      <w:pPr>
        <w:rPr>
          <w:sz w:val="28"/>
          <w:szCs w:val="28"/>
        </w:rPr>
      </w:pPr>
    </w:p>
    <w:p w:rsidR="00242363" w:rsidRPr="00D01350" w:rsidRDefault="00242363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242363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60695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42363"/>
    <w:rsid w:val="00290795"/>
    <w:rsid w:val="00355A97"/>
    <w:rsid w:val="003755D6"/>
    <w:rsid w:val="00381A82"/>
    <w:rsid w:val="003C4F3E"/>
    <w:rsid w:val="003D685F"/>
    <w:rsid w:val="003E45D7"/>
    <w:rsid w:val="003F7B62"/>
    <w:rsid w:val="00402157"/>
    <w:rsid w:val="004270D5"/>
    <w:rsid w:val="00455E6F"/>
    <w:rsid w:val="0046627E"/>
    <w:rsid w:val="00483B6F"/>
    <w:rsid w:val="004E41C1"/>
    <w:rsid w:val="00521C7B"/>
    <w:rsid w:val="00524C9A"/>
    <w:rsid w:val="00525B87"/>
    <w:rsid w:val="00554E97"/>
    <w:rsid w:val="00560617"/>
    <w:rsid w:val="005674BD"/>
    <w:rsid w:val="00571835"/>
    <w:rsid w:val="00587462"/>
    <w:rsid w:val="005A223C"/>
    <w:rsid w:val="005C1AD5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DD9"/>
    <w:rsid w:val="00761E3E"/>
    <w:rsid w:val="007728C7"/>
    <w:rsid w:val="00774CF9"/>
    <w:rsid w:val="00791ECC"/>
    <w:rsid w:val="008002A9"/>
    <w:rsid w:val="00807929"/>
    <w:rsid w:val="00837B5E"/>
    <w:rsid w:val="00845B32"/>
    <w:rsid w:val="00870BB3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74B7B"/>
    <w:rsid w:val="00CB4A04"/>
    <w:rsid w:val="00CD7A25"/>
    <w:rsid w:val="00CE2E48"/>
    <w:rsid w:val="00D01350"/>
    <w:rsid w:val="00D1387F"/>
    <w:rsid w:val="00D4328B"/>
    <w:rsid w:val="00D544EE"/>
    <w:rsid w:val="00D60446"/>
    <w:rsid w:val="00D727EE"/>
    <w:rsid w:val="00DB76AE"/>
    <w:rsid w:val="00DC05E8"/>
    <w:rsid w:val="00DC0C98"/>
    <w:rsid w:val="00DC6D65"/>
    <w:rsid w:val="00E57CFE"/>
    <w:rsid w:val="00E63E29"/>
    <w:rsid w:val="00E72788"/>
    <w:rsid w:val="00E93B0A"/>
    <w:rsid w:val="00EA75EA"/>
    <w:rsid w:val="00F005F2"/>
    <w:rsid w:val="00F00D93"/>
    <w:rsid w:val="00F050BD"/>
    <w:rsid w:val="00F07DBA"/>
    <w:rsid w:val="00F26DC9"/>
    <w:rsid w:val="00F40921"/>
    <w:rsid w:val="00F67E17"/>
    <w:rsid w:val="00F835BE"/>
    <w:rsid w:val="00F960CF"/>
    <w:rsid w:val="00F9756D"/>
    <w:rsid w:val="00FC16D8"/>
    <w:rsid w:val="00FC5604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52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116</Words>
  <Characters>666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2020-05-29T14:44:00Z</dcterms:created>
  <dcterms:modified xsi:type="dcterms:W3CDTF">2020-05-29T17:33:00Z</dcterms:modified>
</cp:coreProperties>
</file>