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219" w:rsidRPr="00D01350" w:rsidRDefault="007E1219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7E1219" w:rsidRDefault="007E1219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D01350">
        <w:rPr>
          <w:sz w:val="28"/>
          <w:szCs w:val="28"/>
        </w:rPr>
        <w:t xml:space="preserve"> </w:t>
      </w:r>
      <w:r>
        <w:rPr>
          <w:sz w:val="28"/>
          <w:szCs w:val="28"/>
        </w:rPr>
        <w:t>по шахматам  28 апреля</w:t>
      </w:r>
      <w:r w:rsidRPr="00D01350">
        <w:rPr>
          <w:sz w:val="28"/>
          <w:szCs w:val="28"/>
        </w:rPr>
        <w:t xml:space="preserve"> 2020 года.</w:t>
      </w:r>
    </w:p>
    <w:p w:rsidR="007E1219" w:rsidRDefault="007E1219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староста-Михаил Суринов.</w:t>
      </w:r>
    </w:p>
    <w:p w:rsidR="007E1219" w:rsidRDefault="007E1219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17.30 - 18.10.    Раздел ПЛАНА учебного процесса - "Техника и тактика".</w:t>
      </w:r>
    </w:p>
    <w:p w:rsidR="007E1219" w:rsidRDefault="007E1219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7E1219" w:rsidRDefault="007E1219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7E1219" w:rsidRDefault="007E1219" w:rsidP="00B25A00">
      <w:pPr>
        <w:rPr>
          <w:sz w:val="28"/>
          <w:szCs w:val="28"/>
        </w:rPr>
      </w:pPr>
      <w:r w:rsidRPr="001B0AF9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5pt;height:22.5pt;visibility:visible">
            <v:imagedata r:id="rId5" o:title=""/>
          </v:shape>
        </w:pict>
      </w:r>
    </w:p>
    <w:p w:rsidR="007E1219" w:rsidRDefault="007E1219" w:rsidP="00B25A00">
      <w:pPr>
        <w:rPr>
          <w:noProof/>
          <w:sz w:val="28"/>
          <w:szCs w:val="28"/>
        </w:rPr>
      </w:pPr>
    </w:p>
    <w:p w:rsidR="007E1219" w:rsidRDefault="007E1219" w:rsidP="00290A97">
      <w:pPr>
        <w:jc w:val="center"/>
        <w:rPr>
          <w:sz w:val="28"/>
          <w:szCs w:val="28"/>
        </w:rPr>
      </w:pPr>
      <w:r w:rsidRPr="001B0AF9">
        <w:rPr>
          <w:noProof/>
          <w:sz w:val="28"/>
          <w:szCs w:val="28"/>
        </w:rPr>
        <w:pict>
          <v:shape id="_x0000_i1026" type="#_x0000_t75" style="width:235.5pt;height:490.5pt;visibility:visible">
            <v:imagedata r:id="rId6" o:title=""/>
          </v:shape>
        </w:pict>
      </w:r>
    </w:p>
    <w:p w:rsidR="007E1219" w:rsidRDefault="007E1219" w:rsidP="008D2906">
      <w:pPr>
        <w:rPr>
          <w:sz w:val="28"/>
          <w:szCs w:val="28"/>
        </w:rPr>
      </w:pPr>
    </w:p>
    <w:p w:rsidR="007E1219" w:rsidRDefault="007E1219" w:rsidP="008D2906">
      <w:pPr>
        <w:rPr>
          <w:sz w:val="28"/>
          <w:szCs w:val="28"/>
        </w:rPr>
      </w:pPr>
      <w:r w:rsidRPr="001B0AF9">
        <w:rPr>
          <w:noProof/>
          <w:sz w:val="28"/>
          <w:szCs w:val="28"/>
        </w:rPr>
        <w:pict>
          <v:shape id="Рисунок 2" o:spid="_x0000_i1027" type="#_x0000_t75" style="width:466.5pt;height:711pt;visibility:visible">
            <v:imagedata r:id="rId7" o:title=""/>
          </v:shape>
        </w:pict>
      </w:r>
    </w:p>
    <w:p w:rsidR="007E1219" w:rsidRDefault="007E1219" w:rsidP="008D2906">
      <w:pPr>
        <w:rPr>
          <w:sz w:val="28"/>
          <w:szCs w:val="28"/>
        </w:rPr>
      </w:pPr>
    </w:p>
    <w:p w:rsidR="007E1219" w:rsidRDefault="007E1219" w:rsidP="00290A97">
      <w:pPr>
        <w:jc w:val="center"/>
        <w:rPr>
          <w:sz w:val="28"/>
          <w:szCs w:val="28"/>
        </w:rPr>
      </w:pPr>
      <w:r w:rsidRPr="001B0AF9">
        <w:rPr>
          <w:noProof/>
          <w:sz w:val="28"/>
          <w:szCs w:val="28"/>
        </w:rPr>
        <w:pict>
          <v:shape id="Рисунок 5" o:spid="_x0000_i1028" type="#_x0000_t75" style="width:201pt;height:83.25pt;visibility:visible">
            <v:imagedata r:id="rId8" o:title=""/>
          </v:shape>
        </w:pict>
      </w:r>
    </w:p>
    <w:p w:rsidR="007E1219" w:rsidRDefault="007E1219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18.10-18.15 - перемена.</w:t>
      </w:r>
    </w:p>
    <w:p w:rsidR="007E1219" w:rsidRDefault="007E1219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18.15 - 18.55. Раздел ПЛАНА учебного процесса "Техника и тактика".</w:t>
      </w:r>
    </w:p>
    <w:p w:rsidR="007E1219" w:rsidRDefault="007E1219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7E1219" w:rsidRDefault="007E1219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</w:t>
      </w:r>
      <w:r w:rsidRPr="001B0AF9">
        <w:rPr>
          <w:noProof/>
          <w:sz w:val="28"/>
          <w:szCs w:val="28"/>
        </w:rPr>
        <w:pict>
          <v:shape id="Рисунок 6" o:spid="_x0000_i1029" type="#_x0000_t75" style="width:186.75pt;height:234.75pt;visibility:visible">
            <v:imagedata r:id="rId9" o:title=""/>
          </v:shape>
        </w:pict>
      </w:r>
      <w:r w:rsidRPr="001B0AF9">
        <w:rPr>
          <w:noProof/>
          <w:sz w:val="28"/>
          <w:szCs w:val="28"/>
        </w:rPr>
        <w:pict>
          <v:shape id="Рисунок 7" o:spid="_x0000_i1030" type="#_x0000_t75" style="width:207pt;height:265.5pt;visibility:visible">
            <v:imagedata r:id="rId10" o:title=""/>
          </v:shape>
        </w:pict>
      </w:r>
    </w:p>
    <w:p w:rsidR="007E1219" w:rsidRDefault="007E1219" w:rsidP="00D01350">
      <w:pPr>
        <w:rPr>
          <w:sz w:val="28"/>
          <w:szCs w:val="28"/>
        </w:rPr>
      </w:pPr>
    </w:p>
    <w:p w:rsidR="007E1219" w:rsidRPr="00290A97" w:rsidRDefault="007E1219" w:rsidP="00D01350">
      <w:pPr>
        <w:rPr>
          <w:sz w:val="28"/>
          <w:szCs w:val="28"/>
        </w:rPr>
      </w:pPr>
      <w:r w:rsidRPr="00290A97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7E1219" w:rsidRPr="00290A97" w:rsidRDefault="007E1219" w:rsidP="00D01350">
      <w:pPr>
        <w:rPr>
          <w:sz w:val="28"/>
          <w:szCs w:val="28"/>
        </w:rPr>
      </w:pPr>
      <w:r w:rsidRPr="00290A97">
        <w:rPr>
          <w:sz w:val="28"/>
          <w:szCs w:val="28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sectPr w:rsidR="007E1219" w:rsidRPr="00290A97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05F47"/>
    <w:rsid w:val="0003733C"/>
    <w:rsid w:val="00062013"/>
    <w:rsid w:val="000673C7"/>
    <w:rsid w:val="000B590A"/>
    <w:rsid w:val="000B65DF"/>
    <w:rsid w:val="000B7C0A"/>
    <w:rsid w:val="000E0AA3"/>
    <w:rsid w:val="000E61C9"/>
    <w:rsid w:val="000E6754"/>
    <w:rsid w:val="000F55E9"/>
    <w:rsid w:val="00105215"/>
    <w:rsid w:val="001967DE"/>
    <w:rsid w:val="0019756E"/>
    <w:rsid w:val="001B0AF9"/>
    <w:rsid w:val="001E4CF1"/>
    <w:rsid w:val="001F2220"/>
    <w:rsid w:val="00237F0A"/>
    <w:rsid w:val="00290795"/>
    <w:rsid w:val="00290A97"/>
    <w:rsid w:val="002E096A"/>
    <w:rsid w:val="00355A97"/>
    <w:rsid w:val="0037127A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55E6F"/>
    <w:rsid w:val="0046627E"/>
    <w:rsid w:val="00482C85"/>
    <w:rsid w:val="00483B6F"/>
    <w:rsid w:val="0048469B"/>
    <w:rsid w:val="004E41C1"/>
    <w:rsid w:val="00521C7B"/>
    <w:rsid w:val="00524C9A"/>
    <w:rsid w:val="00554E97"/>
    <w:rsid w:val="00560617"/>
    <w:rsid w:val="005674BD"/>
    <w:rsid w:val="00571835"/>
    <w:rsid w:val="00587462"/>
    <w:rsid w:val="005A223C"/>
    <w:rsid w:val="005A5E00"/>
    <w:rsid w:val="005C1AD5"/>
    <w:rsid w:val="00633EA4"/>
    <w:rsid w:val="00647712"/>
    <w:rsid w:val="00670307"/>
    <w:rsid w:val="00674175"/>
    <w:rsid w:val="00686A98"/>
    <w:rsid w:val="00690586"/>
    <w:rsid w:val="00696037"/>
    <w:rsid w:val="006A415F"/>
    <w:rsid w:val="006F72FB"/>
    <w:rsid w:val="00754205"/>
    <w:rsid w:val="00761E3E"/>
    <w:rsid w:val="007728C7"/>
    <w:rsid w:val="00774CF9"/>
    <w:rsid w:val="00791ECC"/>
    <w:rsid w:val="007E1219"/>
    <w:rsid w:val="008002A9"/>
    <w:rsid w:val="00807929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E5"/>
    <w:rsid w:val="0096518E"/>
    <w:rsid w:val="00971A2B"/>
    <w:rsid w:val="009B4CBC"/>
    <w:rsid w:val="009E095B"/>
    <w:rsid w:val="00A44D9D"/>
    <w:rsid w:val="00A466F3"/>
    <w:rsid w:val="00A56F71"/>
    <w:rsid w:val="00A8027F"/>
    <w:rsid w:val="00A8451E"/>
    <w:rsid w:val="00AA1B40"/>
    <w:rsid w:val="00AC0EDA"/>
    <w:rsid w:val="00AC21C4"/>
    <w:rsid w:val="00B07E79"/>
    <w:rsid w:val="00B104D1"/>
    <w:rsid w:val="00B114EE"/>
    <w:rsid w:val="00B164D8"/>
    <w:rsid w:val="00B25A00"/>
    <w:rsid w:val="00B25A1E"/>
    <w:rsid w:val="00B47F88"/>
    <w:rsid w:val="00BB4BAA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343AE"/>
    <w:rsid w:val="00E57CFE"/>
    <w:rsid w:val="00E93B0A"/>
    <w:rsid w:val="00EA75EA"/>
    <w:rsid w:val="00EC5665"/>
    <w:rsid w:val="00F005F2"/>
    <w:rsid w:val="00F00D93"/>
    <w:rsid w:val="00F050BD"/>
    <w:rsid w:val="00F07DBA"/>
    <w:rsid w:val="00F26DC9"/>
    <w:rsid w:val="00F40921"/>
    <w:rsid w:val="00F63BFA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05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113</Words>
  <Characters>648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2020-04-10T11:37:00Z</cp:lastPrinted>
  <dcterms:created xsi:type="dcterms:W3CDTF">2020-05-29T14:58:00Z</dcterms:created>
  <dcterms:modified xsi:type="dcterms:W3CDTF">2020-05-29T17:39:00Z</dcterms:modified>
</cp:coreProperties>
</file>