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506" w:rsidRPr="00ED338B" w:rsidRDefault="00581506" w:rsidP="00ED338B">
      <w:pPr>
        <w:jc w:val="center"/>
        <w:rPr>
          <w:sz w:val="24"/>
          <w:szCs w:val="24"/>
        </w:rPr>
      </w:pPr>
    </w:p>
    <w:p w:rsidR="00581506" w:rsidRPr="0000506F" w:rsidRDefault="00581506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581506" w:rsidRPr="0000506F" w:rsidRDefault="00581506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00506F">
        <w:rPr>
          <w:sz w:val="28"/>
          <w:szCs w:val="28"/>
        </w:rPr>
        <w:t xml:space="preserve"> по шахматам  30 апреля 2020 года.</w:t>
      </w:r>
    </w:p>
    <w:p w:rsidR="00581506" w:rsidRDefault="00581506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Тренер-А.Н.Поникаровский, староста-</w:t>
      </w:r>
      <w:r>
        <w:rPr>
          <w:sz w:val="28"/>
          <w:szCs w:val="28"/>
        </w:rPr>
        <w:t>Михаил Суринов</w:t>
      </w:r>
      <w:r w:rsidRPr="0000506F">
        <w:rPr>
          <w:sz w:val="28"/>
          <w:szCs w:val="28"/>
        </w:rPr>
        <w:t>.</w:t>
      </w:r>
    </w:p>
    <w:p w:rsidR="00581506" w:rsidRPr="0000506F" w:rsidRDefault="00581506" w:rsidP="00ED338B">
      <w:pPr>
        <w:jc w:val="center"/>
        <w:rPr>
          <w:sz w:val="28"/>
          <w:szCs w:val="28"/>
        </w:rPr>
      </w:pPr>
    </w:p>
    <w:p w:rsidR="00581506" w:rsidRDefault="00581506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Pr="0000506F">
        <w:rPr>
          <w:sz w:val="28"/>
          <w:szCs w:val="28"/>
        </w:rPr>
        <w:t>0.           Раздел ПЛАНА учебного процесса - ОФП.</w:t>
      </w:r>
    </w:p>
    <w:p w:rsidR="00581506" w:rsidRPr="0000506F" w:rsidRDefault="00581506" w:rsidP="00ED338B">
      <w:pPr>
        <w:jc w:val="center"/>
        <w:rPr>
          <w:sz w:val="28"/>
          <w:szCs w:val="28"/>
        </w:rPr>
      </w:pPr>
    </w:p>
    <w:p w:rsidR="00581506" w:rsidRDefault="00581506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Общеразвивающие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пресс; упражнения на формирование правильной осанки.   </w:t>
      </w:r>
    </w:p>
    <w:p w:rsidR="00581506" w:rsidRPr="0000506F" w:rsidRDefault="00581506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>
        <w:rPr>
          <w:sz w:val="28"/>
          <w:szCs w:val="28"/>
        </w:rPr>
        <w:t>18.10-18.1</w:t>
      </w:r>
      <w:r w:rsidRPr="0000506F">
        <w:rPr>
          <w:sz w:val="28"/>
          <w:szCs w:val="28"/>
        </w:rPr>
        <w:t>5 - перемена.</w:t>
      </w:r>
    </w:p>
    <w:p w:rsidR="00581506" w:rsidRPr="0000506F" w:rsidRDefault="00581506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Pr="0000506F">
        <w:rPr>
          <w:sz w:val="28"/>
          <w:szCs w:val="28"/>
        </w:rPr>
        <w:t>5. Раздел ПЛАНА учебного процесса "Техника и тактика".</w:t>
      </w:r>
    </w:p>
    <w:p w:rsidR="00581506" w:rsidRDefault="00581506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Pr="0000506F">
        <w:rPr>
          <w:b/>
          <w:sz w:val="28"/>
          <w:szCs w:val="28"/>
        </w:rPr>
        <w:t xml:space="preserve"> </w:t>
      </w:r>
    </w:p>
    <w:p w:rsidR="00581506" w:rsidRPr="0000506F" w:rsidRDefault="00581506" w:rsidP="00ED338B">
      <w:pPr>
        <w:jc w:val="center"/>
        <w:rPr>
          <w:b/>
          <w:sz w:val="28"/>
          <w:szCs w:val="28"/>
        </w:rPr>
      </w:pPr>
    </w:p>
    <w:p w:rsidR="00581506" w:rsidRPr="0000506F" w:rsidRDefault="00581506" w:rsidP="00ED338B">
      <w:pPr>
        <w:jc w:val="center"/>
        <w:rPr>
          <w:b/>
          <w:sz w:val="28"/>
          <w:szCs w:val="28"/>
        </w:rPr>
      </w:pPr>
      <w:r w:rsidRPr="008F6BA0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09pt;height:27.75pt;visibility:visible">
            <v:imagedata r:id="rId4" o:title=""/>
          </v:shape>
        </w:pict>
      </w:r>
    </w:p>
    <w:p w:rsidR="00581506" w:rsidRPr="0000506F" w:rsidRDefault="00581506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581506" w:rsidRDefault="00581506" w:rsidP="000C7364">
      <w:pPr>
        <w:jc w:val="center"/>
        <w:rPr>
          <w:sz w:val="28"/>
          <w:szCs w:val="28"/>
        </w:rPr>
      </w:pPr>
      <w:r w:rsidRPr="008F6BA0">
        <w:rPr>
          <w:noProof/>
          <w:sz w:val="28"/>
          <w:szCs w:val="28"/>
        </w:rPr>
        <w:pict>
          <v:shape id="Рисунок 2" o:spid="_x0000_i1026" type="#_x0000_t75" style="width:250.5pt;height:825pt;visibility:visible">
            <v:imagedata r:id="rId5" o:title=""/>
          </v:shape>
        </w:pict>
      </w:r>
      <w:r w:rsidRPr="008F6BA0">
        <w:rPr>
          <w:noProof/>
          <w:sz w:val="28"/>
          <w:szCs w:val="28"/>
        </w:rPr>
        <w:pict>
          <v:shape id="Рисунок 3" o:spid="_x0000_i1027" type="#_x0000_t75" style="width:258pt;height:190.5pt;visibility:visible">
            <v:imagedata r:id="rId6" o:title=""/>
          </v:shape>
        </w:pict>
      </w:r>
    </w:p>
    <w:p w:rsidR="00581506" w:rsidRDefault="00581506" w:rsidP="00D01350">
      <w:pPr>
        <w:rPr>
          <w:sz w:val="28"/>
          <w:szCs w:val="28"/>
        </w:rPr>
      </w:pPr>
    </w:p>
    <w:p w:rsidR="00581506" w:rsidRDefault="00581506" w:rsidP="00D01350">
      <w:pPr>
        <w:rPr>
          <w:sz w:val="28"/>
          <w:szCs w:val="28"/>
        </w:rPr>
      </w:pPr>
    </w:p>
    <w:p w:rsidR="00581506" w:rsidRDefault="00581506" w:rsidP="00D01350">
      <w:pPr>
        <w:rPr>
          <w:sz w:val="28"/>
          <w:szCs w:val="28"/>
        </w:rPr>
      </w:pPr>
    </w:p>
    <w:p w:rsidR="00581506" w:rsidRPr="000C7364" w:rsidRDefault="00581506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81506" w:rsidRDefault="00581506" w:rsidP="00D01350">
      <w:pPr>
        <w:rPr>
          <w:sz w:val="28"/>
          <w:szCs w:val="28"/>
        </w:rPr>
      </w:pPr>
    </w:p>
    <w:p w:rsidR="00581506" w:rsidRDefault="00581506" w:rsidP="00D01350">
      <w:pPr>
        <w:rPr>
          <w:sz w:val="28"/>
          <w:szCs w:val="28"/>
        </w:rPr>
      </w:pPr>
    </w:p>
    <w:p w:rsidR="00581506" w:rsidRPr="000C7364" w:rsidRDefault="00581506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581506" w:rsidRPr="000C7364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882"/>
    <w:rsid w:val="00092B46"/>
    <w:rsid w:val="000A350F"/>
    <w:rsid w:val="000B590A"/>
    <w:rsid w:val="000B65DF"/>
    <w:rsid w:val="000B6714"/>
    <w:rsid w:val="000C7364"/>
    <w:rsid w:val="000E6754"/>
    <w:rsid w:val="000F2F67"/>
    <w:rsid w:val="00105215"/>
    <w:rsid w:val="00152E61"/>
    <w:rsid w:val="0015584C"/>
    <w:rsid w:val="001967DE"/>
    <w:rsid w:val="001D37E7"/>
    <w:rsid w:val="001D3D34"/>
    <w:rsid w:val="001E4CF1"/>
    <w:rsid w:val="001F3647"/>
    <w:rsid w:val="0022348F"/>
    <w:rsid w:val="00237F0A"/>
    <w:rsid w:val="002930F9"/>
    <w:rsid w:val="002A6343"/>
    <w:rsid w:val="002E5CFE"/>
    <w:rsid w:val="00304F28"/>
    <w:rsid w:val="003214AD"/>
    <w:rsid w:val="003215DD"/>
    <w:rsid w:val="003755D6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1506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D4C43"/>
    <w:rsid w:val="006E459D"/>
    <w:rsid w:val="00754205"/>
    <w:rsid w:val="0076082D"/>
    <w:rsid w:val="00761E3E"/>
    <w:rsid w:val="00774CF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8F6BA0"/>
    <w:rsid w:val="009103A4"/>
    <w:rsid w:val="00910503"/>
    <w:rsid w:val="00912C21"/>
    <w:rsid w:val="00955EE8"/>
    <w:rsid w:val="0096518E"/>
    <w:rsid w:val="00971A2B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CE79AF"/>
    <w:rsid w:val="00D01350"/>
    <w:rsid w:val="00D1387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A6F2D"/>
    <w:rsid w:val="00FD0F49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09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139</Words>
  <Characters>793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7</cp:revision>
  <cp:lastPrinted>2020-04-10T12:36:00Z</cp:lastPrinted>
  <dcterms:created xsi:type="dcterms:W3CDTF">2020-05-27T14:30:00Z</dcterms:created>
  <dcterms:modified xsi:type="dcterms:W3CDTF">2020-05-29T17:41:00Z</dcterms:modified>
</cp:coreProperties>
</file>